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2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77C7E1A1" w:rsidR="009D30E9" w:rsidRPr="009D30E9" w:rsidRDefault="009D30E9" w:rsidP="00671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671C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NOVIEMBRE</w:t>
            </w:r>
            <w:r w:rsidR="00F92615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77777777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ARTICULO 10 NUMERAL 20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1"/>
        <w:gridCol w:w="3077"/>
      </w:tblGrid>
      <w:tr w:rsidR="008E09E9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8E09E9" w:rsidRPr="009D30E9" w14:paraId="20C67984" w14:textId="77777777" w:rsidTr="008E09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77777777" w:rsidR="0097030E" w:rsidRDefault="0097030E" w:rsidP="0097030E">
            <w:pPr>
              <w:spacing w:after="0" w:line="240" w:lineRule="auto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Información sobre todas las contrataciones que se realicen a través de los procesos de cotización y licitación y sus contratos respectivos, identificando el número de operación correspondiente a los sistemas electrónicos de registro de contrataciones de bienes o servicios, fecha de adjudicación, nombre del proveedor, monto adjudicado, plazo del contrato y fecha de aprobación del contrato respectivo.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22BC7" w14:textId="7D64C5BF" w:rsidR="009D30E9" w:rsidRPr="009D30E9" w:rsidRDefault="008E09E9" w:rsidP="00671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El Departamento Administrativo no tiene información que presentar durante el mes de </w:t>
            </w:r>
            <w:r w:rsidR="00671C0E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noviembre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69654" w14:textId="77777777" w:rsidR="005C152C" w:rsidRDefault="005C152C" w:rsidP="005B1EDE">
      <w:r>
        <w:separator/>
      </w:r>
    </w:p>
  </w:endnote>
  <w:endnote w:type="continuationSeparator" w:id="0">
    <w:p w14:paraId="59EE691F" w14:textId="77777777" w:rsidR="005C152C" w:rsidRDefault="005C152C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962F3" w14:textId="77777777" w:rsidR="005C152C" w:rsidRDefault="005C152C" w:rsidP="005B1EDE">
      <w:r>
        <w:separator/>
      </w:r>
    </w:p>
  </w:footnote>
  <w:footnote w:type="continuationSeparator" w:id="0">
    <w:p w14:paraId="5CB932E1" w14:textId="77777777" w:rsidR="005C152C" w:rsidRDefault="005C152C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5C152C"/>
    <w:rsid w:val="00605BC9"/>
    <w:rsid w:val="00651BED"/>
    <w:rsid w:val="00671C0E"/>
    <w:rsid w:val="006A5BA3"/>
    <w:rsid w:val="006A6623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E09E9"/>
    <w:rsid w:val="008F3F8A"/>
    <w:rsid w:val="00900D0B"/>
    <w:rsid w:val="00907B9E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95D46"/>
    <w:rsid w:val="00B30154"/>
    <w:rsid w:val="00BA6F43"/>
    <w:rsid w:val="00BC77C3"/>
    <w:rsid w:val="00C16D2C"/>
    <w:rsid w:val="00C84247"/>
    <w:rsid w:val="00CA7650"/>
    <w:rsid w:val="00CD2C1E"/>
    <w:rsid w:val="00D26694"/>
    <w:rsid w:val="00D332F7"/>
    <w:rsid w:val="00D45C21"/>
    <w:rsid w:val="00D713A9"/>
    <w:rsid w:val="00D81A09"/>
    <w:rsid w:val="00D930F5"/>
    <w:rsid w:val="00EF5853"/>
    <w:rsid w:val="00F00206"/>
    <w:rsid w:val="00F56027"/>
    <w:rsid w:val="00F62773"/>
    <w:rsid w:val="00F8666D"/>
    <w:rsid w:val="00F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6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7</cp:revision>
  <cp:lastPrinted>2021-11-04T13:42:00Z</cp:lastPrinted>
  <dcterms:created xsi:type="dcterms:W3CDTF">2021-08-05T22:03:00Z</dcterms:created>
  <dcterms:modified xsi:type="dcterms:W3CDTF">2021-12-03T18:07:00Z</dcterms:modified>
</cp:coreProperties>
</file>