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6EB99F55" w:rsidR="009D30E9" w:rsidRPr="009D30E9" w:rsidRDefault="009D30E9" w:rsidP="008E09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8E09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Agosto 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de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77777777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ARTICULO 10 NUMERAL 20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79"/>
        <w:gridCol w:w="2749"/>
      </w:tblGrid>
      <w:tr w:rsidR="008E09E9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8E09E9" w:rsidRPr="009D30E9" w14:paraId="20C67984" w14:textId="77777777" w:rsidTr="008E09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77777777" w:rsidR="0097030E" w:rsidRDefault="0097030E" w:rsidP="0097030E">
            <w:pPr>
              <w:spacing w:after="0" w:line="240" w:lineRule="auto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Información sobre todas las contrataciones que se realicen a través de los procesos de cotización y licitación y sus contratos respectivos, identificando el número de operación correspondiente a los sistemas electrónicos de registro de contrataciones de bienes o servicios, fecha de adjudicación, nombre del proveedor, monto adjudicado, plazo del contrato y fecha de aprobación del contrato respectivo.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22BC7" w14:textId="362CE2E0" w:rsidR="009D30E9" w:rsidRPr="009D30E9" w:rsidRDefault="008E09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El Departamento Administrativo no tiene información que presentar durante el mes de agosto.</w:t>
            </w: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1250B" w14:textId="77777777" w:rsidR="00D45C21" w:rsidRDefault="00D45C21" w:rsidP="005B1EDE">
      <w:r>
        <w:separator/>
      </w:r>
    </w:p>
  </w:endnote>
  <w:endnote w:type="continuationSeparator" w:id="0">
    <w:p w14:paraId="6A034228" w14:textId="77777777" w:rsidR="00D45C21" w:rsidRDefault="00D45C21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FEE46" w14:textId="77777777" w:rsidR="00D45C21" w:rsidRDefault="00D45C21" w:rsidP="005B1EDE">
      <w:r>
        <w:separator/>
      </w:r>
    </w:p>
  </w:footnote>
  <w:footnote w:type="continuationSeparator" w:id="0">
    <w:p w14:paraId="5AB8B557" w14:textId="77777777" w:rsidR="00D45C21" w:rsidRDefault="00D45C21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605BC9"/>
    <w:rsid w:val="00651BED"/>
    <w:rsid w:val="006A6623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E09E9"/>
    <w:rsid w:val="008F3F8A"/>
    <w:rsid w:val="00900D0B"/>
    <w:rsid w:val="00907B9E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B30154"/>
    <w:rsid w:val="00BA6F43"/>
    <w:rsid w:val="00BC77C3"/>
    <w:rsid w:val="00C16D2C"/>
    <w:rsid w:val="00C84247"/>
    <w:rsid w:val="00CA7650"/>
    <w:rsid w:val="00CD2C1E"/>
    <w:rsid w:val="00D26694"/>
    <w:rsid w:val="00D332F7"/>
    <w:rsid w:val="00D45C21"/>
    <w:rsid w:val="00D713A9"/>
    <w:rsid w:val="00D81A09"/>
    <w:rsid w:val="00D930F5"/>
    <w:rsid w:val="00F00206"/>
    <w:rsid w:val="00F56027"/>
    <w:rsid w:val="00F62773"/>
    <w:rsid w:val="00F8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3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4</cp:revision>
  <cp:lastPrinted>2021-09-03T13:15:00Z</cp:lastPrinted>
  <dcterms:created xsi:type="dcterms:W3CDTF">2021-08-05T22:03:00Z</dcterms:created>
  <dcterms:modified xsi:type="dcterms:W3CDTF">2021-09-03T13:16:00Z</dcterms:modified>
</cp:coreProperties>
</file>