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79"/>
      </w:tblGrid>
      <w:tr w:rsidR="009D30E9" w:rsidRPr="009D30E9" w14:paraId="78C4647D" w14:textId="77777777" w:rsidTr="009D30E9">
        <w:trPr>
          <w:trHeight w:val="300"/>
          <w:jc w:val="center"/>
        </w:trPr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B46735D" w14:textId="46717E04" w:rsidR="009D30E9" w:rsidRPr="009D30E9" w:rsidRDefault="009D30E9" w:rsidP="00F92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  <w:r w:rsidRPr="009D30E9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 xml:space="preserve">Período: </w:t>
            </w:r>
            <w:r w:rsidR="00F92615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>OCTUBRE DE</w:t>
            </w:r>
            <w:r w:rsidRPr="009D30E9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 xml:space="preserve"> 2021</w:t>
            </w:r>
          </w:p>
        </w:tc>
      </w:tr>
      <w:tr w:rsidR="009D30E9" w:rsidRPr="009D30E9" w14:paraId="604F672A" w14:textId="77777777" w:rsidTr="009D30E9">
        <w:trPr>
          <w:trHeight w:val="300"/>
          <w:jc w:val="center"/>
        </w:trPr>
        <w:tc>
          <w:tcPr>
            <w:tcW w:w="0" w:type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5007F9" w14:textId="77777777" w:rsidR="009D30E9" w:rsidRPr="009D30E9" w:rsidRDefault="009D30E9" w:rsidP="009D3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  <w:r w:rsidRPr="009D30E9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>Información Pública de oficio  </w:t>
            </w:r>
          </w:p>
          <w:p w14:paraId="0E2CA63F" w14:textId="77777777" w:rsidR="009D30E9" w:rsidRDefault="009D30E9" w:rsidP="009D30E9">
            <w:pPr>
              <w:spacing w:after="0" w:line="240" w:lineRule="auto"/>
              <w:jc w:val="center"/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</w:pPr>
            <w:r w:rsidRPr="009D30E9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> </w:t>
            </w:r>
            <w:r w:rsidR="0097030E">
              <w:rPr>
                <w:rFonts w:ascii="Monserrat" w:eastAsia="Times New Roman" w:hAnsi="Monserrat" w:cs="Times New Roman"/>
                <w:b/>
                <w:bCs/>
                <w:color w:val="1F4E79"/>
                <w:sz w:val="24"/>
                <w:szCs w:val="24"/>
                <w:lang w:eastAsia="es-GT"/>
              </w:rPr>
              <w:t>ARTICULO 10 NUMERAL 20</w:t>
            </w:r>
          </w:p>
          <w:p w14:paraId="164E98FA" w14:textId="379FF2A6" w:rsidR="0097030E" w:rsidRPr="009D30E9" w:rsidRDefault="0097030E" w:rsidP="009D3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</w:p>
        </w:tc>
      </w:tr>
    </w:tbl>
    <w:p w14:paraId="6135A6E0" w14:textId="77777777" w:rsidR="009D30E9" w:rsidRPr="009D30E9" w:rsidRDefault="009D30E9" w:rsidP="009D30E9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GT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83"/>
        <w:gridCol w:w="3045"/>
      </w:tblGrid>
      <w:tr w:rsidR="008E09E9" w:rsidRPr="009D30E9" w14:paraId="7006D1BA" w14:textId="77777777" w:rsidTr="009D30E9">
        <w:trPr>
          <w:trHeight w:val="400"/>
        </w:trPr>
        <w:tc>
          <w:tcPr>
            <w:tcW w:w="0" w:type="auto"/>
            <w:tcBorders>
              <w:top w:val="single" w:sz="4" w:space="0" w:color="BDD7EE"/>
              <w:left w:val="single" w:sz="4" w:space="0" w:color="BDD7EE"/>
              <w:bottom w:val="single" w:sz="4" w:space="0" w:color="BDD7EE"/>
              <w:right w:val="single" w:sz="4" w:space="0" w:color="BDD7EE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4FB970" w14:textId="77777777" w:rsidR="009D30E9" w:rsidRPr="009D30E9" w:rsidRDefault="009D30E9" w:rsidP="009D3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  <w:r w:rsidRPr="009D30E9">
              <w:rPr>
                <w:rFonts w:ascii="Monserrat" w:eastAsia="Times New Roman" w:hAnsi="Monserrat" w:cs="Times New Roman"/>
                <w:b/>
                <w:bCs/>
                <w:color w:val="000000"/>
                <w:sz w:val="24"/>
                <w:szCs w:val="24"/>
                <w:lang w:eastAsia="es-GT"/>
              </w:rPr>
              <w:t>DESCRIPCION</w:t>
            </w:r>
          </w:p>
        </w:tc>
        <w:tc>
          <w:tcPr>
            <w:tcW w:w="0" w:type="auto"/>
            <w:tcBorders>
              <w:top w:val="single" w:sz="4" w:space="0" w:color="BDD7EE"/>
              <w:left w:val="single" w:sz="4" w:space="0" w:color="BDD7EE"/>
              <w:bottom w:val="single" w:sz="4" w:space="0" w:color="BDD7EE"/>
              <w:right w:val="single" w:sz="4" w:space="0" w:color="BDD7EE"/>
            </w:tcBorders>
            <w:shd w:val="clear" w:color="auto" w:fill="DEEBF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89E444" w14:textId="77777777" w:rsidR="009D30E9" w:rsidRPr="009D30E9" w:rsidRDefault="009D30E9" w:rsidP="009D30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  <w:r w:rsidRPr="009D30E9">
              <w:rPr>
                <w:rFonts w:ascii="Monserrat" w:eastAsia="Times New Roman" w:hAnsi="Monserrat" w:cs="Times New Roman"/>
                <w:b/>
                <w:bCs/>
                <w:color w:val="000000"/>
                <w:sz w:val="24"/>
                <w:szCs w:val="24"/>
                <w:lang w:eastAsia="es-GT"/>
              </w:rPr>
              <w:t>OBSERVACIONES</w:t>
            </w:r>
          </w:p>
        </w:tc>
      </w:tr>
      <w:tr w:rsidR="008E09E9" w:rsidRPr="009D30E9" w14:paraId="20C67984" w14:textId="77777777" w:rsidTr="008E09E9">
        <w:trPr>
          <w:trHeight w:val="2034"/>
        </w:trPr>
        <w:tc>
          <w:tcPr>
            <w:tcW w:w="0" w:type="auto"/>
            <w:tcBorders>
              <w:top w:val="single" w:sz="4" w:space="0" w:color="BDD7EE"/>
              <w:left w:val="single" w:sz="4" w:space="0" w:color="BDD7EE"/>
              <w:bottom w:val="single" w:sz="4" w:space="0" w:color="BDD7EE"/>
              <w:right w:val="single" w:sz="4" w:space="0" w:color="BDD7E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072E70" w14:textId="77777777" w:rsidR="0097030E" w:rsidRDefault="0097030E" w:rsidP="0097030E">
            <w:pPr>
              <w:spacing w:after="0" w:line="240" w:lineRule="auto"/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Información sobre todas las contrataciones que se realicen a través de los procesos de cotización y licitación y sus contratos respectivos, identificando el número de operación correspondiente a los sistemas electrónicos de registro de contrataciones de bienes o servicios, fecha de adjudicación, nombre del proveedor, monto adjudicado, plazo del contrato y fecha de aprobación del contrato respectivo.</w:t>
            </w:r>
          </w:p>
          <w:p w14:paraId="50A8C248" w14:textId="03629795" w:rsidR="009D30E9" w:rsidRPr="009D30E9" w:rsidRDefault="009D30E9" w:rsidP="009D30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</w:p>
        </w:tc>
        <w:tc>
          <w:tcPr>
            <w:tcW w:w="0" w:type="auto"/>
            <w:tcBorders>
              <w:top w:val="single" w:sz="4" w:space="0" w:color="BDD7EE"/>
              <w:left w:val="single" w:sz="4" w:space="0" w:color="BDD7EE"/>
              <w:bottom w:val="single" w:sz="4" w:space="0" w:color="BDD7EE"/>
              <w:right w:val="single" w:sz="4" w:space="0" w:color="BDD7EE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322BC7" w14:textId="246DBA3A" w:rsidR="009D30E9" w:rsidRPr="009D30E9" w:rsidRDefault="008E09E9" w:rsidP="00F92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 xml:space="preserve">El Departamento Administrativo no tiene información que presentar durante el mes de </w:t>
            </w:r>
            <w:r w:rsidR="00F92615"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>octubre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GT"/>
              </w:rPr>
              <w:t>.</w:t>
            </w:r>
          </w:p>
        </w:tc>
      </w:tr>
    </w:tbl>
    <w:p w14:paraId="4D663D8F" w14:textId="77777777" w:rsidR="00605BC9" w:rsidRPr="009D30E9" w:rsidRDefault="00605BC9" w:rsidP="009D30E9">
      <w:bookmarkStart w:id="0" w:name="_GoBack"/>
      <w:bookmarkEnd w:id="0"/>
    </w:p>
    <w:sectPr w:rsidR="00605BC9" w:rsidRPr="009D30E9" w:rsidSect="00907B9E">
      <w:headerReference w:type="default" r:id="rId7"/>
      <w:footerReference w:type="default" r:id="rId8"/>
      <w:pgSz w:w="12240" w:h="15840"/>
      <w:pgMar w:top="2189" w:right="1701" w:bottom="1417" w:left="1701" w:header="2211" w:footer="1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FD270A" w14:textId="77777777" w:rsidR="00EF5853" w:rsidRDefault="00EF5853" w:rsidP="005B1EDE">
      <w:r>
        <w:separator/>
      </w:r>
    </w:p>
  </w:endnote>
  <w:endnote w:type="continuationSeparator" w:id="0">
    <w:p w14:paraId="6EC3547C" w14:textId="77777777" w:rsidR="00EF5853" w:rsidRDefault="00EF5853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serrat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EC49D" w14:textId="4CD0DE46" w:rsidR="00B30154" w:rsidRDefault="00651BED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67456" behindDoc="0" locked="0" layoutInCell="1" allowOverlap="1" wp14:anchorId="0ED0733A" wp14:editId="0A385A88">
          <wp:simplePos x="0" y="0"/>
          <wp:positionH relativeFrom="column">
            <wp:posOffset>-104775</wp:posOffset>
          </wp:positionH>
          <wp:positionV relativeFrom="paragraph">
            <wp:posOffset>79375</wp:posOffset>
          </wp:positionV>
          <wp:extent cx="1386840" cy="830580"/>
          <wp:effectExtent l="0" t="0" r="0" b="0"/>
          <wp:wrapThrough wrapText="bothSides">
            <wp:wrapPolygon edited="0">
              <wp:start x="4154" y="495"/>
              <wp:lineTo x="3857" y="9413"/>
              <wp:lineTo x="1780" y="13376"/>
              <wp:lineTo x="1780" y="15358"/>
              <wp:lineTo x="4154" y="17339"/>
              <wp:lineTo x="4747" y="19321"/>
              <wp:lineTo x="5341" y="20312"/>
              <wp:lineTo x="16615" y="20312"/>
              <wp:lineTo x="17209" y="17339"/>
              <wp:lineTo x="19582" y="15853"/>
              <wp:lineTo x="19582" y="13872"/>
              <wp:lineTo x="17505" y="9413"/>
              <wp:lineTo x="17505" y="495"/>
              <wp:lineTo x="4154" y="495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6840" cy="830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0154">
      <w:rPr>
        <w:noProof/>
        <w:lang w:eastAsia="es-GT"/>
      </w:rPr>
      <w:drawing>
        <wp:anchor distT="0" distB="0" distL="114300" distR="114300" simplePos="0" relativeHeight="251666432" behindDoc="1" locked="0" layoutInCell="1" allowOverlap="1" wp14:anchorId="3579DBEC" wp14:editId="132122E2">
          <wp:simplePos x="0" y="0"/>
          <wp:positionH relativeFrom="column">
            <wp:posOffset>3582832</wp:posOffset>
          </wp:positionH>
          <wp:positionV relativeFrom="paragraph">
            <wp:posOffset>140335</wp:posOffset>
          </wp:positionV>
          <wp:extent cx="2934335" cy="801370"/>
          <wp:effectExtent l="0" t="0" r="0" b="0"/>
          <wp:wrapTight wrapText="bothSides">
            <wp:wrapPolygon edited="0">
              <wp:start x="0" y="0"/>
              <wp:lineTo x="0" y="21223"/>
              <wp:lineTo x="21502" y="21223"/>
              <wp:lineTo x="21502" y="0"/>
              <wp:lineTo x="0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4335" cy="801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F297F6" w14:textId="77777777" w:rsidR="00EF5853" w:rsidRDefault="00EF5853" w:rsidP="005B1EDE">
      <w:r>
        <w:separator/>
      </w:r>
    </w:p>
  </w:footnote>
  <w:footnote w:type="continuationSeparator" w:id="0">
    <w:p w14:paraId="676804CB" w14:textId="77777777" w:rsidR="00EF5853" w:rsidRDefault="00EF5853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7908AB" w14:textId="77777777" w:rsidR="00B30154" w:rsidRDefault="00B30154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4384" behindDoc="1" locked="0" layoutInCell="1" allowOverlap="1" wp14:anchorId="0F1C6A6E" wp14:editId="502BA586">
          <wp:simplePos x="0" y="0"/>
          <wp:positionH relativeFrom="column">
            <wp:posOffset>-1080135</wp:posOffset>
          </wp:positionH>
          <wp:positionV relativeFrom="paragraph">
            <wp:posOffset>-1405890</wp:posOffset>
          </wp:positionV>
          <wp:extent cx="7783033" cy="10071814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3033" cy="100718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B5E52"/>
    <w:multiLevelType w:val="multilevel"/>
    <w:tmpl w:val="5260B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8128A4"/>
    <w:multiLevelType w:val="multilevel"/>
    <w:tmpl w:val="A3044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923340"/>
    <w:multiLevelType w:val="hybridMultilevel"/>
    <w:tmpl w:val="D764B73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331494"/>
    <w:multiLevelType w:val="multilevel"/>
    <w:tmpl w:val="5EC0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C31984"/>
    <w:multiLevelType w:val="multilevel"/>
    <w:tmpl w:val="3008F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A10524"/>
    <w:multiLevelType w:val="hybridMultilevel"/>
    <w:tmpl w:val="B5C4992A"/>
    <w:lvl w:ilvl="0" w:tplc="8BD8625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F80098"/>
    <w:multiLevelType w:val="multilevel"/>
    <w:tmpl w:val="F3B4E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27425B"/>
    <w:multiLevelType w:val="hybridMultilevel"/>
    <w:tmpl w:val="DC8A1B7A"/>
    <w:lvl w:ilvl="0" w:tplc="A112D88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BF379A"/>
    <w:multiLevelType w:val="hybridMultilevel"/>
    <w:tmpl w:val="B59E1F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CA1488"/>
    <w:multiLevelType w:val="multilevel"/>
    <w:tmpl w:val="C458F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EE3812"/>
    <w:multiLevelType w:val="hybridMultilevel"/>
    <w:tmpl w:val="C1788F74"/>
    <w:lvl w:ilvl="0" w:tplc="E37CC652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BE440F"/>
    <w:multiLevelType w:val="hybridMultilevel"/>
    <w:tmpl w:val="1416FB9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B8C2852C">
      <w:start w:val="10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81418E"/>
    <w:multiLevelType w:val="hybridMultilevel"/>
    <w:tmpl w:val="48100D6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C97346"/>
    <w:multiLevelType w:val="multilevel"/>
    <w:tmpl w:val="31447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5203C76"/>
    <w:multiLevelType w:val="multilevel"/>
    <w:tmpl w:val="94F4D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5CA3A9E"/>
    <w:multiLevelType w:val="multilevel"/>
    <w:tmpl w:val="E766D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8137590"/>
    <w:multiLevelType w:val="hybridMultilevel"/>
    <w:tmpl w:val="D7600B9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7565D4"/>
    <w:multiLevelType w:val="multilevel"/>
    <w:tmpl w:val="A7609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4536EB5"/>
    <w:multiLevelType w:val="hybridMultilevel"/>
    <w:tmpl w:val="EEACC7C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DC0632"/>
    <w:multiLevelType w:val="hybridMultilevel"/>
    <w:tmpl w:val="C3EE313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A45B11"/>
    <w:multiLevelType w:val="multilevel"/>
    <w:tmpl w:val="E83AB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CDF6D4D"/>
    <w:multiLevelType w:val="hybridMultilevel"/>
    <w:tmpl w:val="CC5A39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6039AC"/>
    <w:multiLevelType w:val="hybridMultilevel"/>
    <w:tmpl w:val="45DC6082"/>
    <w:lvl w:ilvl="0" w:tplc="A708478A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BD3FDE"/>
    <w:multiLevelType w:val="multilevel"/>
    <w:tmpl w:val="D6447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F1D7288"/>
    <w:multiLevelType w:val="hybridMultilevel"/>
    <w:tmpl w:val="3EE0687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4C1864"/>
    <w:multiLevelType w:val="hybridMultilevel"/>
    <w:tmpl w:val="BABEA0BA"/>
    <w:lvl w:ilvl="0" w:tplc="83C0F0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094F68"/>
    <w:multiLevelType w:val="hybridMultilevel"/>
    <w:tmpl w:val="DAC412C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4728C1"/>
    <w:multiLevelType w:val="hybridMultilevel"/>
    <w:tmpl w:val="7C424D9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636A1C"/>
    <w:multiLevelType w:val="hybridMultilevel"/>
    <w:tmpl w:val="EBEA0DC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F0616B"/>
    <w:multiLevelType w:val="hybridMultilevel"/>
    <w:tmpl w:val="0C3C96D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7"/>
  </w:num>
  <w:num w:numId="3">
    <w:abstractNumId w:val="18"/>
  </w:num>
  <w:num w:numId="4">
    <w:abstractNumId w:val="11"/>
  </w:num>
  <w:num w:numId="5">
    <w:abstractNumId w:val="27"/>
  </w:num>
  <w:num w:numId="6">
    <w:abstractNumId w:val="26"/>
  </w:num>
  <w:num w:numId="7">
    <w:abstractNumId w:val="22"/>
  </w:num>
  <w:num w:numId="8">
    <w:abstractNumId w:val="8"/>
  </w:num>
  <w:num w:numId="9">
    <w:abstractNumId w:val="12"/>
  </w:num>
  <w:num w:numId="10">
    <w:abstractNumId w:val="15"/>
  </w:num>
  <w:num w:numId="11">
    <w:abstractNumId w:val="20"/>
  </w:num>
  <w:num w:numId="12">
    <w:abstractNumId w:val="9"/>
  </w:num>
  <w:num w:numId="13">
    <w:abstractNumId w:val="6"/>
  </w:num>
  <w:num w:numId="14">
    <w:abstractNumId w:val="13"/>
  </w:num>
  <w:num w:numId="15">
    <w:abstractNumId w:val="1"/>
  </w:num>
  <w:num w:numId="16">
    <w:abstractNumId w:val="17"/>
  </w:num>
  <w:num w:numId="17">
    <w:abstractNumId w:val="23"/>
  </w:num>
  <w:num w:numId="18">
    <w:abstractNumId w:val="4"/>
  </w:num>
  <w:num w:numId="19">
    <w:abstractNumId w:val="14"/>
  </w:num>
  <w:num w:numId="20">
    <w:abstractNumId w:val="3"/>
  </w:num>
  <w:num w:numId="21">
    <w:abstractNumId w:val="0"/>
  </w:num>
  <w:num w:numId="22">
    <w:abstractNumId w:val="29"/>
  </w:num>
  <w:num w:numId="23">
    <w:abstractNumId w:val="21"/>
  </w:num>
  <w:num w:numId="24">
    <w:abstractNumId w:val="28"/>
  </w:num>
  <w:num w:numId="25">
    <w:abstractNumId w:val="24"/>
  </w:num>
  <w:num w:numId="26">
    <w:abstractNumId w:val="10"/>
  </w:num>
  <w:num w:numId="27">
    <w:abstractNumId w:val="19"/>
  </w:num>
  <w:num w:numId="28">
    <w:abstractNumId w:val="25"/>
  </w:num>
  <w:num w:numId="29">
    <w:abstractNumId w:val="5"/>
  </w:num>
  <w:num w:numId="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694"/>
    <w:rsid w:val="00000856"/>
    <w:rsid w:val="0005228B"/>
    <w:rsid w:val="00070A1F"/>
    <w:rsid w:val="00130D3D"/>
    <w:rsid w:val="00131D13"/>
    <w:rsid w:val="001C2B51"/>
    <w:rsid w:val="00231FB8"/>
    <w:rsid w:val="002378E8"/>
    <w:rsid w:val="00286621"/>
    <w:rsid w:val="002B16AC"/>
    <w:rsid w:val="002C2819"/>
    <w:rsid w:val="00324A20"/>
    <w:rsid w:val="003272BA"/>
    <w:rsid w:val="00327B51"/>
    <w:rsid w:val="004039DE"/>
    <w:rsid w:val="00451B6E"/>
    <w:rsid w:val="004B5E32"/>
    <w:rsid w:val="004C5A6F"/>
    <w:rsid w:val="00500E38"/>
    <w:rsid w:val="00521DF3"/>
    <w:rsid w:val="005232ED"/>
    <w:rsid w:val="005B1EDE"/>
    <w:rsid w:val="00605BC9"/>
    <w:rsid w:val="00651BED"/>
    <w:rsid w:val="006A5BA3"/>
    <w:rsid w:val="006A6623"/>
    <w:rsid w:val="00722912"/>
    <w:rsid w:val="00773FFE"/>
    <w:rsid w:val="0077678E"/>
    <w:rsid w:val="007B095B"/>
    <w:rsid w:val="007D2A40"/>
    <w:rsid w:val="007D470E"/>
    <w:rsid w:val="007F0C21"/>
    <w:rsid w:val="007F4B23"/>
    <w:rsid w:val="00801937"/>
    <w:rsid w:val="00845BE4"/>
    <w:rsid w:val="008B5576"/>
    <w:rsid w:val="008E09E9"/>
    <w:rsid w:val="008F3F8A"/>
    <w:rsid w:val="00900D0B"/>
    <w:rsid w:val="00907B9E"/>
    <w:rsid w:val="00915D1B"/>
    <w:rsid w:val="0092590C"/>
    <w:rsid w:val="009548C7"/>
    <w:rsid w:val="00961985"/>
    <w:rsid w:val="0097030E"/>
    <w:rsid w:val="00982E22"/>
    <w:rsid w:val="009C3DE2"/>
    <w:rsid w:val="009C638E"/>
    <w:rsid w:val="009D30E9"/>
    <w:rsid w:val="009F1003"/>
    <w:rsid w:val="00A95D46"/>
    <w:rsid w:val="00B30154"/>
    <w:rsid w:val="00BA6F43"/>
    <w:rsid w:val="00BC77C3"/>
    <w:rsid w:val="00C16D2C"/>
    <w:rsid w:val="00C84247"/>
    <w:rsid w:val="00CA7650"/>
    <w:rsid w:val="00CD2C1E"/>
    <w:rsid w:val="00D26694"/>
    <w:rsid w:val="00D332F7"/>
    <w:rsid w:val="00D45C21"/>
    <w:rsid w:val="00D713A9"/>
    <w:rsid w:val="00D81A09"/>
    <w:rsid w:val="00D930F5"/>
    <w:rsid w:val="00EF5853"/>
    <w:rsid w:val="00F00206"/>
    <w:rsid w:val="00F56027"/>
    <w:rsid w:val="00F62773"/>
    <w:rsid w:val="00F8666D"/>
    <w:rsid w:val="00F92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D8F03B2"/>
  <w15:docId w15:val="{3073BDA7-9A8A-4D5E-A3BC-6A04A7427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6694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00085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00856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0085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000856"/>
    <w:pPr>
      <w:keepNext/>
      <w:keepLines/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0085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00085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000856"/>
    <w:rPr>
      <w:rFonts w:asciiTheme="majorHAnsi" w:eastAsiaTheme="majorEastAsia" w:hAnsiTheme="majorHAnsi" w:cstheme="majorBidi"/>
      <w:color w:val="1F3763" w:themeColor="accent1" w:themeShade="7F"/>
      <w:lang w:val="es-ES_tradnl"/>
    </w:rPr>
  </w:style>
  <w:style w:type="character" w:customStyle="1" w:styleId="Ttulo4Car">
    <w:name w:val="Título 4 Car"/>
    <w:basedOn w:val="Fuentedeprrafopredeter"/>
    <w:link w:val="Ttulo4"/>
    <w:uiPriority w:val="9"/>
    <w:rsid w:val="00000856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51B6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1B6E"/>
    <w:rPr>
      <w:rFonts w:ascii="Segoe UI" w:hAnsi="Segoe UI" w:cs="Segoe UI"/>
      <w:sz w:val="18"/>
      <w:szCs w:val="18"/>
      <w:lang w:val="es-ES_tradnl"/>
    </w:rPr>
  </w:style>
  <w:style w:type="paragraph" w:styleId="Prrafodelista">
    <w:name w:val="List Paragraph"/>
    <w:basedOn w:val="Normal"/>
    <w:uiPriority w:val="34"/>
    <w:qFormat/>
    <w:rsid w:val="0000085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00856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930F5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000856"/>
    <w:rPr>
      <w:b/>
      <w:bCs/>
    </w:rPr>
  </w:style>
  <w:style w:type="character" w:customStyle="1" w:styleId="english-link">
    <w:name w:val="english-link"/>
    <w:basedOn w:val="Fuentedeprrafopredeter"/>
    <w:rsid w:val="00000856"/>
  </w:style>
  <w:style w:type="paragraph" w:styleId="Sinespaciado">
    <w:name w:val="No Spacing"/>
    <w:uiPriority w:val="1"/>
    <w:qFormat/>
    <w:rsid w:val="007B095B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9D3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83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3339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ris%20Cerna\Desktop\MODELO%20DE%20HOJAS%20MEMBRETADAS\03-03-2021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03-03-2021</Template>
  <TotalTime>5</TotalTime>
  <Pages>1</Pages>
  <Words>94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Doris Cerna</dc:creator>
  <cp:lastModifiedBy>ZOILA URREA</cp:lastModifiedBy>
  <cp:revision>6</cp:revision>
  <cp:lastPrinted>2021-11-04T13:42:00Z</cp:lastPrinted>
  <dcterms:created xsi:type="dcterms:W3CDTF">2021-08-05T22:03:00Z</dcterms:created>
  <dcterms:modified xsi:type="dcterms:W3CDTF">2021-11-04T13:43:00Z</dcterms:modified>
</cp:coreProperties>
</file>