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2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77C7E1A1" w:rsidR="009D30E9" w:rsidRPr="009D30E9" w:rsidRDefault="009D30E9" w:rsidP="00671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671C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NOVIEMBRE</w:t>
            </w:r>
            <w:r w:rsidR="00F92615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DE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3D8517D7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660544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ARTICULO 10 NUMERAL 19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3"/>
        <w:gridCol w:w="3325"/>
      </w:tblGrid>
      <w:tr w:rsidR="008E09E9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8E09E9" w:rsidRPr="009D30E9" w14:paraId="20C67984" w14:textId="77777777" w:rsidTr="008E09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635ABB0C" w:rsidR="0097030E" w:rsidRPr="00660544" w:rsidRDefault="00660544" w:rsidP="0097030E">
            <w:pPr>
              <w:spacing w:after="0" w:line="240" w:lineRule="auto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660544">
              <w:rPr>
                <w:rFonts w:ascii="Verdana" w:hAnsi="Verdana"/>
                <w:sz w:val="20"/>
                <w:szCs w:val="20"/>
              </w:rPr>
              <w:t>Los contratos de arrendamiento de inmuebles, equipo, maquinaria o cualquier otro bien o servicio, especificando las características de los mismos, motivos del arrendamiento, datos generales del arrendatario,</w:t>
            </w:r>
            <w:r w:rsidRPr="00660544">
              <w:rPr>
                <w:rFonts w:ascii="Verdana" w:hAnsi="Verdana"/>
                <w:sz w:val="20"/>
                <w:szCs w:val="20"/>
              </w:rPr>
              <w:t xml:space="preserve"> monto y plazo de los contratos</w:t>
            </w:r>
            <w:r w:rsidR="0097030E" w:rsidRPr="00660544">
              <w:rPr>
                <w:rFonts w:ascii="Verdana" w:hAnsi="Verdana" w:cs="Calibri"/>
                <w:color w:val="000000"/>
                <w:sz w:val="20"/>
                <w:szCs w:val="20"/>
              </w:rPr>
              <w:t>.</w:t>
            </w:r>
          </w:p>
          <w:p w14:paraId="50A8C248" w14:textId="03629795" w:rsidR="009D30E9" w:rsidRPr="00660544" w:rsidRDefault="009D30E9" w:rsidP="009D30E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22BC7" w14:textId="7D64C5BF" w:rsidR="009D30E9" w:rsidRPr="009D30E9" w:rsidRDefault="008E09E9" w:rsidP="00671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El Departamento Administrativo no tiene información qu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e presentar durante el mes de </w:t>
            </w:r>
            <w:r w:rsidR="00671C0E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noviembre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.</w:t>
            </w:r>
          </w:p>
        </w:tc>
      </w:tr>
    </w:tbl>
    <w:p w14:paraId="4D663D8F" w14:textId="77777777" w:rsidR="00605BC9" w:rsidRPr="009D30E9" w:rsidRDefault="00605BC9" w:rsidP="009D30E9"/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0707B" w14:textId="77777777" w:rsidR="008666C3" w:rsidRDefault="008666C3" w:rsidP="005B1EDE">
      <w:r>
        <w:separator/>
      </w:r>
    </w:p>
  </w:endnote>
  <w:endnote w:type="continuationSeparator" w:id="0">
    <w:p w14:paraId="34CF4A1B" w14:textId="77777777" w:rsidR="008666C3" w:rsidRDefault="008666C3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51030" w14:textId="77777777" w:rsidR="008666C3" w:rsidRDefault="008666C3" w:rsidP="005B1EDE">
      <w:r>
        <w:separator/>
      </w:r>
    </w:p>
  </w:footnote>
  <w:footnote w:type="continuationSeparator" w:id="0">
    <w:p w14:paraId="16C15D72" w14:textId="77777777" w:rsidR="008666C3" w:rsidRDefault="008666C3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2B51"/>
    <w:rsid w:val="00231FB8"/>
    <w:rsid w:val="002378E8"/>
    <w:rsid w:val="00286621"/>
    <w:rsid w:val="002B16AC"/>
    <w:rsid w:val="002C2819"/>
    <w:rsid w:val="00324A20"/>
    <w:rsid w:val="003272BA"/>
    <w:rsid w:val="00327B51"/>
    <w:rsid w:val="004039DE"/>
    <w:rsid w:val="00451B6E"/>
    <w:rsid w:val="004B5E32"/>
    <w:rsid w:val="004C5A6F"/>
    <w:rsid w:val="00500E38"/>
    <w:rsid w:val="00521DF3"/>
    <w:rsid w:val="005232ED"/>
    <w:rsid w:val="005B1EDE"/>
    <w:rsid w:val="005C152C"/>
    <w:rsid w:val="00605BC9"/>
    <w:rsid w:val="00651BED"/>
    <w:rsid w:val="00660544"/>
    <w:rsid w:val="00671C0E"/>
    <w:rsid w:val="006A5BA3"/>
    <w:rsid w:val="006A6623"/>
    <w:rsid w:val="00722912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666C3"/>
    <w:rsid w:val="008B5576"/>
    <w:rsid w:val="008E09E9"/>
    <w:rsid w:val="008F3F8A"/>
    <w:rsid w:val="00900D0B"/>
    <w:rsid w:val="00907B9E"/>
    <w:rsid w:val="00915D1B"/>
    <w:rsid w:val="0092590C"/>
    <w:rsid w:val="009548C7"/>
    <w:rsid w:val="00961985"/>
    <w:rsid w:val="0097030E"/>
    <w:rsid w:val="00982E22"/>
    <w:rsid w:val="009C3DE2"/>
    <w:rsid w:val="009C638E"/>
    <w:rsid w:val="009D30E9"/>
    <w:rsid w:val="009F1003"/>
    <w:rsid w:val="00A95D46"/>
    <w:rsid w:val="00B30154"/>
    <w:rsid w:val="00BA6F43"/>
    <w:rsid w:val="00BC77C3"/>
    <w:rsid w:val="00C16D2C"/>
    <w:rsid w:val="00C84247"/>
    <w:rsid w:val="00CA7650"/>
    <w:rsid w:val="00CD2C1E"/>
    <w:rsid w:val="00D26694"/>
    <w:rsid w:val="00D332F7"/>
    <w:rsid w:val="00D45C21"/>
    <w:rsid w:val="00D713A9"/>
    <w:rsid w:val="00D81A09"/>
    <w:rsid w:val="00D930F5"/>
    <w:rsid w:val="00EF5853"/>
    <w:rsid w:val="00F00206"/>
    <w:rsid w:val="00F56027"/>
    <w:rsid w:val="00F62773"/>
    <w:rsid w:val="00F8666D"/>
    <w:rsid w:val="00F9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8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8</cp:revision>
  <cp:lastPrinted>2021-11-04T13:42:00Z</cp:lastPrinted>
  <dcterms:created xsi:type="dcterms:W3CDTF">2021-08-05T22:03:00Z</dcterms:created>
  <dcterms:modified xsi:type="dcterms:W3CDTF">2021-12-03T18:13:00Z</dcterms:modified>
</cp:coreProperties>
</file>