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5BAC960D" w:rsidR="009D30E9" w:rsidRPr="009D30E9" w:rsidRDefault="009D30E9" w:rsidP="00970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Julio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de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1BA4F1CB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ARTICULO 10 NUMERAL </w:t>
            </w:r>
            <w:r w:rsidR="00D7071A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14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9"/>
        <w:gridCol w:w="2869"/>
      </w:tblGrid>
      <w:tr w:rsidR="006D51CC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6D51CC" w:rsidRPr="009D30E9" w14:paraId="20C67984" w14:textId="77777777" w:rsidTr="009D30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0683C756" w:rsidR="0097030E" w:rsidRPr="00007B0E" w:rsidRDefault="0097030E" w:rsidP="0097030E">
            <w:pPr>
              <w:spacing w:after="0" w:line="240" w:lineRule="auto"/>
              <w:rPr>
                <w:rFonts w:ascii="Mortserrat" w:hAnsi="Mortserrat" w:cs="Calibri"/>
                <w:color w:val="000000"/>
                <w:sz w:val="24"/>
                <w:szCs w:val="24"/>
              </w:rPr>
            </w:pPr>
            <w:r w:rsidRPr="00007B0E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Información sobre </w:t>
            </w:r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información sobre los contratos de mantenimiento de equipo, vehículos, inmuebles, plantas e instalaciones de todos los sujetos obligados, incluyendo monto y plazo del contrato e información del proveedor. 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96ECA" w14:textId="77777777" w:rsid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que presentar durante el mes de julio.</w:t>
            </w:r>
          </w:p>
          <w:p w14:paraId="75322BC7" w14:textId="31E2D8F1" w:rsidR="006D51CC" w:rsidRP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4D663D8F" w14:textId="77777777" w:rsidR="00605BC9" w:rsidRPr="009D30E9" w:rsidRDefault="00605BC9" w:rsidP="009D30E9">
      <w:bookmarkStart w:id="0" w:name="_GoBack"/>
      <w:bookmarkEnd w:id="0"/>
    </w:p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7F829" w14:textId="77777777" w:rsidR="00CB132E" w:rsidRDefault="00CB132E" w:rsidP="005B1EDE">
      <w:r>
        <w:separator/>
      </w:r>
    </w:p>
  </w:endnote>
  <w:endnote w:type="continuationSeparator" w:id="0">
    <w:p w14:paraId="73971D04" w14:textId="77777777" w:rsidR="00CB132E" w:rsidRDefault="00CB132E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r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8C539" w14:textId="77777777" w:rsidR="00CB132E" w:rsidRDefault="00CB132E" w:rsidP="005B1EDE">
      <w:r>
        <w:separator/>
      </w:r>
    </w:p>
  </w:footnote>
  <w:footnote w:type="continuationSeparator" w:id="0">
    <w:p w14:paraId="626AB4C6" w14:textId="77777777" w:rsidR="00CB132E" w:rsidRDefault="00CB132E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07B0E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4039DE"/>
    <w:rsid w:val="00451B6E"/>
    <w:rsid w:val="004B5E32"/>
    <w:rsid w:val="004C5A6F"/>
    <w:rsid w:val="00500E38"/>
    <w:rsid w:val="00521DF3"/>
    <w:rsid w:val="005232ED"/>
    <w:rsid w:val="005B1EDE"/>
    <w:rsid w:val="00605BC9"/>
    <w:rsid w:val="00651BED"/>
    <w:rsid w:val="006A6623"/>
    <w:rsid w:val="006D51CC"/>
    <w:rsid w:val="00722912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F3F8A"/>
    <w:rsid w:val="00900D0B"/>
    <w:rsid w:val="00907B9E"/>
    <w:rsid w:val="00913233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B30154"/>
    <w:rsid w:val="00BA6F43"/>
    <w:rsid w:val="00BA7D9F"/>
    <w:rsid w:val="00BC77C3"/>
    <w:rsid w:val="00C16D2C"/>
    <w:rsid w:val="00C84247"/>
    <w:rsid w:val="00CA7650"/>
    <w:rsid w:val="00CB132E"/>
    <w:rsid w:val="00CD2C1E"/>
    <w:rsid w:val="00D26694"/>
    <w:rsid w:val="00D332F7"/>
    <w:rsid w:val="00D7071A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8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6</cp:revision>
  <cp:lastPrinted>2021-08-10T19:38:00Z</cp:lastPrinted>
  <dcterms:created xsi:type="dcterms:W3CDTF">2021-08-05T22:03:00Z</dcterms:created>
  <dcterms:modified xsi:type="dcterms:W3CDTF">2021-08-10T20:45:00Z</dcterms:modified>
</cp:coreProperties>
</file>