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7BBB38D9" w:rsidR="009D30E9" w:rsidRPr="009D30E9" w:rsidRDefault="009D30E9" w:rsidP="00365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365D51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AGOSTO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de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1BA4F1CB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ARTICULO 10 NUMERAL </w:t>
            </w:r>
            <w:r w:rsidR="00D7071A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14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3"/>
        <w:gridCol w:w="3495"/>
      </w:tblGrid>
      <w:tr w:rsidR="00365D51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6D51CC" w:rsidRPr="009D30E9" w14:paraId="20C67984" w14:textId="77777777" w:rsidTr="009D30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4F11F1BF" w:rsidR="0097030E" w:rsidRPr="00007B0E" w:rsidRDefault="0097030E" w:rsidP="0097030E">
            <w:pPr>
              <w:spacing w:after="0" w:line="240" w:lineRule="auto"/>
              <w:rPr>
                <w:rFonts w:ascii="Mortserrat" w:hAnsi="Mortserrat" w:cs="Calibri"/>
                <w:color w:val="000000"/>
                <w:sz w:val="24"/>
                <w:szCs w:val="24"/>
              </w:rPr>
            </w:pPr>
            <w:r w:rsidRPr="00007B0E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Información sobre </w:t>
            </w:r>
            <w:r w:rsidR="00D7071A">
              <w:rPr>
                <w:rFonts w:ascii="Mortserrat" w:hAnsi="Mortserrat" w:cs="Calibri"/>
                <w:color w:val="000000"/>
                <w:sz w:val="24"/>
                <w:szCs w:val="24"/>
              </w:rPr>
              <w:t xml:space="preserve">los contratos de mantenimiento de equipo, vehículos, inmuebles, plantas e instalaciones de todos los sujetos obligados, incluyendo monto y plazo del contrato e información del proveedor. 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96ECA" w14:textId="2931AECF" w:rsid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El Departamento Administrativo no tiene información q</w:t>
            </w:r>
            <w:r w:rsidR="00365D51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ue </w:t>
            </w:r>
            <w:bookmarkStart w:id="0" w:name="_GoBack"/>
            <w:bookmarkEnd w:id="0"/>
            <w:r w:rsidR="00365D51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presentar durante el mes de agosto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  <w:p w14:paraId="75322BC7" w14:textId="31E2D8F1" w:rsidR="006D51CC" w:rsidRPr="009D30E9" w:rsidRDefault="006D51CC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4D663D8F" w14:textId="77777777" w:rsidR="00605BC9" w:rsidRPr="009D30E9" w:rsidRDefault="00605BC9" w:rsidP="009D30E9"/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03752" w14:textId="77777777" w:rsidR="007535F3" w:rsidRDefault="007535F3" w:rsidP="005B1EDE">
      <w:r>
        <w:separator/>
      </w:r>
    </w:p>
  </w:endnote>
  <w:endnote w:type="continuationSeparator" w:id="0">
    <w:p w14:paraId="082D7395" w14:textId="77777777" w:rsidR="007535F3" w:rsidRDefault="007535F3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r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8B601" w14:textId="77777777" w:rsidR="007535F3" w:rsidRDefault="007535F3" w:rsidP="005B1EDE">
      <w:r>
        <w:separator/>
      </w:r>
    </w:p>
  </w:footnote>
  <w:footnote w:type="continuationSeparator" w:id="0">
    <w:p w14:paraId="67B70DA1" w14:textId="77777777" w:rsidR="007535F3" w:rsidRDefault="007535F3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07B0E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365D51"/>
    <w:rsid w:val="004039DE"/>
    <w:rsid w:val="00451B6E"/>
    <w:rsid w:val="004B5E32"/>
    <w:rsid w:val="004C5A6F"/>
    <w:rsid w:val="00500E38"/>
    <w:rsid w:val="00521DF3"/>
    <w:rsid w:val="005232ED"/>
    <w:rsid w:val="005B1EDE"/>
    <w:rsid w:val="00605BC9"/>
    <w:rsid w:val="00651BED"/>
    <w:rsid w:val="006A6623"/>
    <w:rsid w:val="006D51CC"/>
    <w:rsid w:val="00722912"/>
    <w:rsid w:val="007535F3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F3F8A"/>
    <w:rsid w:val="00900D0B"/>
    <w:rsid w:val="00907B9E"/>
    <w:rsid w:val="00913233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B30154"/>
    <w:rsid w:val="00BA6F43"/>
    <w:rsid w:val="00BA7D9F"/>
    <w:rsid w:val="00BC77C3"/>
    <w:rsid w:val="00C16D2C"/>
    <w:rsid w:val="00C84247"/>
    <w:rsid w:val="00CA7650"/>
    <w:rsid w:val="00CB132E"/>
    <w:rsid w:val="00CD2C1E"/>
    <w:rsid w:val="00D26694"/>
    <w:rsid w:val="00D332F7"/>
    <w:rsid w:val="00D7071A"/>
    <w:rsid w:val="00D713A9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10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7</cp:revision>
  <cp:lastPrinted>2021-08-10T19:38:00Z</cp:lastPrinted>
  <dcterms:created xsi:type="dcterms:W3CDTF">2021-08-05T22:03:00Z</dcterms:created>
  <dcterms:modified xsi:type="dcterms:W3CDTF">2021-09-03T13:02:00Z</dcterms:modified>
</cp:coreProperties>
</file>