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9"/>
      </w:tblGrid>
      <w:tr w:rsidR="009D30E9" w:rsidRPr="009D30E9" w14:paraId="78C4647D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46735D" w14:textId="503EFA8D" w:rsidR="009D30E9" w:rsidRPr="009D30E9" w:rsidRDefault="009D30E9" w:rsidP="00536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Período: </w:t>
            </w:r>
            <w:r w:rsidR="00536F13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Septiembre</w:t>
            </w: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 de 2021</w:t>
            </w:r>
          </w:p>
        </w:tc>
      </w:tr>
      <w:tr w:rsidR="009D30E9" w:rsidRPr="009D30E9" w14:paraId="604F672A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5007F9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Información Pública de oficio  </w:t>
            </w:r>
          </w:p>
          <w:p w14:paraId="0E2CA63F" w14:textId="1BA4F1CB" w:rsidR="009D30E9" w:rsidRDefault="009D30E9" w:rsidP="009D30E9">
            <w:pPr>
              <w:spacing w:after="0" w:line="240" w:lineRule="auto"/>
              <w:jc w:val="center"/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 </w:t>
            </w:r>
            <w:r w:rsidR="0097030E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ARTICULO 10 NUMERAL </w:t>
            </w:r>
            <w:r w:rsidR="00D7071A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14</w:t>
            </w:r>
          </w:p>
          <w:p w14:paraId="164E98FA" w14:textId="379FF2A6" w:rsidR="0097030E" w:rsidRPr="009D30E9" w:rsidRDefault="0097030E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</w:tr>
    </w:tbl>
    <w:p w14:paraId="6135A6E0" w14:textId="77777777" w:rsidR="009D30E9" w:rsidRPr="009D30E9" w:rsidRDefault="009D30E9" w:rsidP="009D30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74"/>
        <w:gridCol w:w="3554"/>
      </w:tblGrid>
      <w:tr w:rsidR="00365D51" w:rsidRPr="009D30E9" w14:paraId="7006D1BA" w14:textId="77777777" w:rsidTr="009D30E9">
        <w:trPr>
          <w:trHeight w:val="400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FB970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DESCRIPCION</w:t>
            </w: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9E444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OBSERVACIONES</w:t>
            </w:r>
          </w:p>
        </w:tc>
      </w:tr>
      <w:tr w:rsidR="006D51CC" w:rsidRPr="009D30E9" w14:paraId="20C67984" w14:textId="77777777" w:rsidTr="009D30E9">
        <w:trPr>
          <w:trHeight w:val="2034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72E70" w14:textId="4F11F1BF" w:rsidR="0097030E" w:rsidRPr="00007B0E" w:rsidRDefault="0097030E" w:rsidP="0097030E">
            <w:pPr>
              <w:spacing w:after="0" w:line="240" w:lineRule="auto"/>
              <w:rPr>
                <w:rFonts w:ascii="Mortserrat" w:hAnsi="Mortserrat" w:cs="Calibri"/>
                <w:color w:val="000000"/>
                <w:sz w:val="24"/>
                <w:szCs w:val="24"/>
              </w:rPr>
            </w:pPr>
            <w:r w:rsidRPr="00007B0E">
              <w:rPr>
                <w:rFonts w:ascii="Mortserrat" w:hAnsi="Mortserrat" w:cs="Calibri"/>
                <w:color w:val="000000"/>
                <w:sz w:val="24"/>
                <w:szCs w:val="24"/>
              </w:rPr>
              <w:t xml:space="preserve">Información sobre </w:t>
            </w:r>
            <w:r w:rsidR="00D7071A">
              <w:rPr>
                <w:rFonts w:ascii="Mortserrat" w:hAnsi="Mortserrat" w:cs="Calibri"/>
                <w:color w:val="000000"/>
                <w:sz w:val="24"/>
                <w:szCs w:val="24"/>
              </w:rPr>
              <w:t xml:space="preserve">los contratos de mantenimiento de equipo, vehículos, inmuebles, plantas e instalaciones de todos los sujetos obligados, incluyendo monto y plazo del contrato e información del proveedor. </w:t>
            </w:r>
          </w:p>
          <w:p w14:paraId="50A8C248" w14:textId="03629795" w:rsidR="009D30E9" w:rsidRPr="009D30E9" w:rsidRDefault="009D30E9" w:rsidP="009D3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96ECA" w14:textId="65E90E6E" w:rsidR="009D30E9" w:rsidRDefault="006D51CC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El Departamento Administrativo no tiene información q</w:t>
            </w:r>
            <w:r w:rsidR="00365D51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ue presentar durante el mes de </w:t>
            </w:r>
            <w:r w:rsidR="00536F13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septiembre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.</w:t>
            </w:r>
          </w:p>
          <w:p w14:paraId="75322BC7" w14:textId="31E2D8F1" w:rsidR="006D51CC" w:rsidRPr="009D30E9" w:rsidRDefault="006D51CC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</w:tr>
    </w:tbl>
    <w:p w14:paraId="4D663D8F" w14:textId="77777777" w:rsidR="00605BC9" w:rsidRPr="009D30E9" w:rsidRDefault="00605BC9" w:rsidP="009D30E9">
      <w:bookmarkStart w:id="0" w:name="_GoBack"/>
      <w:bookmarkEnd w:id="0"/>
    </w:p>
    <w:sectPr w:rsidR="00605BC9" w:rsidRPr="009D30E9" w:rsidSect="00907B9E">
      <w:headerReference w:type="default" r:id="rId7"/>
      <w:footerReference w:type="default" r:id="rId8"/>
      <w:pgSz w:w="12240" w:h="15840"/>
      <w:pgMar w:top="2189" w:right="1701" w:bottom="1417" w:left="1701" w:header="2211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9F02A4" w14:textId="77777777" w:rsidR="00AE25AA" w:rsidRDefault="00AE25AA" w:rsidP="005B1EDE">
      <w:r>
        <w:separator/>
      </w:r>
    </w:p>
  </w:endnote>
  <w:endnote w:type="continuationSeparator" w:id="0">
    <w:p w14:paraId="7D8ED5F9" w14:textId="77777777" w:rsidR="00AE25AA" w:rsidRDefault="00AE25AA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Mortserra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EC49D" w14:textId="4CD0DE46" w:rsidR="00B30154" w:rsidRDefault="00651BED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0" locked="0" layoutInCell="1" allowOverlap="1" wp14:anchorId="0ED0733A" wp14:editId="0A385A88">
          <wp:simplePos x="0" y="0"/>
          <wp:positionH relativeFrom="column">
            <wp:posOffset>-104775</wp:posOffset>
          </wp:positionH>
          <wp:positionV relativeFrom="paragraph">
            <wp:posOffset>79375</wp:posOffset>
          </wp:positionV>
          <wp:extent cx="1386840" cy="830580"/>
          <wp:effectExtent l="0" t="0" r="0" b="0"/>
          <wp:wrapThrough wrapText="bothSides">
            <wp:wrapPolygon edited="0">
              <wp:start x="4154" y="495"/>
              <wp:lineTo x="3857" y="9413"/>
              <wp:lineTo x="1780" y="13376"/>
              <wp:lineTo x="1780" y="15358"/>
              <wp:lineTo x="4154" y="17339"/>
              <wp:lineTo x="4747" y="19321"/>
              <wp:lineTo x="5341" y="20312"/>
              <wp:lineTo x="16615" y="20312"/>
              <wp:lineTo x="17209" y="17339"/>
              <wp:lineTo x="19582" y="15853"/>
              <wp:lineTo x="19582" y="13872"/>
              <wp:lineTo x="17505" y="9413"/>
              <wp:lineTo x="17505" y="495"/>
              <wp:lineTo x="4154" y="495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154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579DBEC" wp14:editId="132122E2">
          <wp:simplePos x="0" y="0"/>
          <wp:positionH relativeFrom="column">
            <wp:posOffset>3582832</wp:posOffset>
          </wp:positionH>
          <wp:positionV relativeFrom="paragraph">
            <wp:posOffset>140335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81EBA" w14:textId="77777777" w:rsidR="00AE25AA" w:rsidRDefault="00AE25AA" w:rsidP="005B1EDE">
      <w:r>
        <w:separator/>
      </w:r>
    </w:p>
  </w:footnote>
  <w:footnote w:type="continuationSeparator" w:id="0">
    <w:p w14:paraId="708D8CD2" w14:textId="77777777" w:rsidR="00AE25AA" w:rsidRDefault="00AE25AA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908AB" w14:textId="77777777" w:rsidR="00B30154" w:rsidRDefault="00B3015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F1C6A6E" wp14:editId="502BA586">
          <wp:simplePos x="0" y="0"/>
          <wp:positionH relativeFrom="column">
            <wp:posOffset>-1080135</wp:posOffset>
          </wp:positionH>
          <wp:positionV relativeFrom="paragraph">
            <wp:posOffset>-1405890</wp:posOffset>
          </wp:positionV>
          <wp:extent cx="7783033" cy="1007181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33" cy="10071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5E52"/>
    <w:multiLevelType w:val="multilevel"/>
    <w:tmpl w:val="526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128A4"/>
    <w:multiLevelType w:val="multilevel"/>
    <w:tmpl w:val="A30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23340"/>
    <w:multiLevelType w:val="hybridMultilevel"/>
    <w:tmpl w:val="D764B7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31494"/>
    <w:multiLevelType w:val="multilevel"/>
    <w:tmpl w:val="5EC0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31984"/>
    <w:multiLevelType w:val="multilevel"/>
    <w:tmpl w:val="3008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A10524"/>
    <w:multiLevelType w:val="hybridMultilevel"/>
    <w:tmpl w:val="B5C4992A"/>
    <w:lvl w:ilvl="0" w:tplc="8BD86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80098"/>
    <w:multiLevelType w:val="multilevel"/>
    <w:tmpl w:val="F3B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27425B"/>
    <w:multiLevelType w:val="hybridMultilevel"/>
    <w:tmpl w:val="DC8A1B7A"/>
    <w:lvl w:ilvl="0" w:tplc="A112D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F379A"/>
    <w:multiLevelType w:val="hybridMultilevel"/>
    <w:tmpl w:val="B59E1F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A1488"/>
    <w:multiLevelType w:val="multilevel"/>
    <w:tmpl w:val="C458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EE3812"/>
    <w:multiLevelType w:val="hybridMultilevel"/>
    <w:tmpl w:val="C1788F74"/>
    <w:lvl w:ilvl="0" w:tplc="E37CC652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E440F"/>
    <w:multiLevelType w:val="hybridMultilevel"/>
    <w:tmpl w:val="1416FB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B8C2852C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81418E"/>
    <w:multiLevelType w:val="hybridMultilevel"/>
    <w:tmpl w:val="48100D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97346"/>
    <w:multiLevelType w:val="multilevel"/>
    <w:tmpl w:val="3144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203C76"/>
    <w:multiLevelType w:val="multilevel"/>
    <w:tmpl w:val="94F4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CA3A9E"/>
    <w:multiLevelType w:val="multilevel"/>
    <w:tmpl w:val="E766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137590"/>
    <w:multiLevelType w:val="hybridMultilevel"/>
    <w:tmpl w:val="D7600B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565D4"/>
    <w:multiLevelType w:val="multilevel"/>
    <w:tmpl w:val="A76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536EB5"/>
    <w:multiLevelType w:val="hybridMultilevel"/>
    <w:tmpl w:val="EEACC7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C0632"/>
    <w:multiLevelType w:val="hybridMultilevel"/>
    <w:tmpl w:val="C3EE313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A45B11"/>
    <w:multiLevelType w:val="multilevel"/>
    <w:tmpl w:val="E83A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DF6D4D"/>
    <w:multiLevelType w:val="hybridMultilevel"/>
    <w:tmpl w:val="CC5A3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6039AC"/>
    <w:multiLevelType w:val="hybridMultilevel"/>
    <w:tmpl w:val="45DC6082"/>
    <w:lvl w:ilvl="0" w:tplc="A708478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D3FDE"/>
    <w:multiLevelType w:val="multilevel"/>
    <w:tmpl w:val="D64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1D7288"/>
    <w:multiLevelType w:val="hybridMultilevel"/>
    <w:tmpl w:val="3EE068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4C1864"/>
    <w:multiLevelType w:val="hybridMultilevel"/>
    <w:tmpl w:val="BABEA0BA"/>
    <w:lvl w:ilvl="0" w:tplc="83C0F0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094F68"/>
    <w:multiLevelType w:val="hybridMultilevel"/>
    <w:tmpl w:val="DAC412C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4728C1"/>
    <w:multiLevelType w:val="hybridMultilevel"/>
    <w:tmpl w:val="7C424D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636A1C"/>
    <w:multiLevelType w:val="hybridMultilevel"/>
    <w:tmpl w:val="EBEA0D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0616B"/>
    <w:multiLevelType w:val="hybridMultilevel"/>
    <w:tmpl w:val="0C3C96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8"/>
  </w:num>
  <w:num w:numId="4">
    <w:abstractNumId w:val="11"/>
  </w:num>
  <w:num w:numId="5">
    <w:abstractNumId w:val="27"/>
  </w:num>
  <w:num w:numId="6">
    <w:abstractNumId w:val="26"/>
  </w:num>
  <w:num w:numId="7">
    <w:abstractNumId w:val="22"/>
  </w:num>
  <w:num w:numId="8">
    <w:abstractNumId w:val="8"/>
  </w:num>
  <w:num w:numId="9">
    <w:abstractNumId w:val="12"/>
  </w:num>
  <w:num w:numId="10">
    <w:abstractNumId w:val="15"/>
  </w:num>
  <w:num w:numId="11">
    <w:abstractNumId w:val="20"/>
  </w:num>
  <w:num w:numId="12">
    <w:abstractNumId w:val="9"/>
  </w:num>
  <w:num w:numId="13">
    <w:abstractNumId w:val="6"/>
  </w:num>
  <w:num w:numId="14">
    <w:abstractNumId w:val="13"/>
  </w:num>
  <w:num w:numId="15">
    <w:abstractNumId w:val="1"/>
  </w:num>
  <w:num w:numId="16">
    <w:abstractNumId w:val="17"/>
  </w:num>
  <w:num w:numId="17">
    <w:abstractNumId w:val="23"/>
  </w:num>
  <w:num w:numId="18">
    <w:abstractNumId w:val="4"/>
  </w:num>
  <w:num w:numId="19">
    <w:abstractNumId w:val="14"/>
  </w:num>
  <w:num w:numId="20">
    <w:abstractNumId w:val="3"/>
  </w:num>
  <w:num w:numId="21">
    <w:abstractNumId w:val="0"/>
  </w:num>
  <w:num w:numId="22">
    <w:abstractNumId w:val="29"/>
  </w:num>
  <w:num w:numId="23">
    <w:abstractNumId w:val="21"/>
  </w:num>
  <w:num w:numId="24">
    <w:abstractNumId w:val="28"/>
  </w:num>
  <w:num w:numId="25">
    <w:abstractNumId w:val="24"/>
  </w:num>
  <w:num w:numId="26">
    <w:abstractNumId w:val="10"/>
  </w:num>
  <w:num w:numId="27">
    <w:abstractNumId w:val="19"/>
  </w:num>
  <w:num w:numId="28">
    <w:abstractNumId w:val="25"/>
  </w:num>
  <w:num w:numId="29">
    <w:abstractNumId w:val="5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94"/>
    <w:rsid w:val="00000856"/>
    <w:rsid w:val="00007B0E"/>
    <w:rsid w:val="0005228B"/>
    <w:rsid w:val="00070A1F"/>
    <w:rsid w:val="00130D3D"/>
    <w:rsid w:val="00131D13"/>
    <w:rsid w:val="001C2B51"/>
    <w:rsid w:val="00231FB8"/>
    <w:rsid w:val="002378E8"/>
    <w:rsid w:val="00286621"/>
    <w:rsid w:val="002B16AC"/>
    <w:rsid w:val="002C2819"/>
    <w:rsid w:val="00324A20"/>
    <w:rsid w:val="003272BA"/>
    <w:rsid w:val="00327B51"/>
    <w:rsid w:val="00365D51"/>
    <w:rsid w:val="004039DE"/>
    <w:rsid w:val="00451B6E"/>
    <w:rsid w:val="004B5E32"/>
    <w:rsid w:val="004C5A6F"/>
    <w:rsid w:val="00500E38"/>
    <w:rsid w:val="00521DF3"/>
    <w:rsid w:val="005232ED"/>
    <w:rsid w:val="00536F13"/>
    <w:rsid w:val="005B1EDE"/>
    <w:rsid w:val="00605BC9"/>
    <w:rsid w:val="00651BED"/>
    <w:rsid w:val="006A6623"/>
    <w:rsid w:val="006D51CC"/>
    <w:rsid w:val="00722912"/>
    <w:rsid w:val="007535F3"/>
    <w:rsid w:val="00773FFE"/>
    <w:rsid w:val="0077678E"/>
    <w:rsid w:val="007B095B"/>
    <w:rsid w:val="007D2A40"/>
    <w:rsid w:val="007D470E"/>
    <w:rsid w:val="007F0C21"/>
    <w:rsid w:val="007F4B23"/>
    <w:rsid w:val="00801937"/>
    <w:rsid w:val="00845BE4"/>
    <w:rsid w:val="008B5576"/>
    <w:rsid w:val="008F3F8A"/>
    <w:rsid w:val="00900D0B"/>
    <w:rsid w:val="00907B9E"/>
    <w:rsid w:val="00913233"/>
    <w:rsid w:val="00915D1B"/>
    <w:rsid w:val="0092590C"/>
    <w:rsid w:val="009548C7"/>
    <w:rsid w:val="00961985"/>
    <w:rsid w:val="0097030E"/>
    <w:rsid w:val="00982E22"/>
    <w:rsid w:val="009C3DE2"/>
    <w:rsid w:val="009C638E"/>
    <w:rsid w:val="009D30E9"/>
    <w:rsid w:val="009F1003"/>
    <w:rsid w:val="00AE25AA"/>
    <w:rsid w:val="00B30154"/>
    <w:rsid w:val="00BA6F43"/>
    <w:rsid w:val="00BA7D9F"/>
    <w:rsid w:val="00BC77C3"/>
    <w:rsid w:val="00C16D2C"/>
    <w:rsid w:val="00C84247"/>
    <w:rsid w:val="00CA7650"/>
    <w:rsid w:val="00CB132E"/>
    <w:rsid w:val="00CD2C1E"/>
    <w:rsid w:val="00D26694"/>
    <w:rsid w:val="00D332F7"/>
    <w:rsid w:val="00D7071A"/>
    <w:rsid w:val="00D713A9"/>
    <w:rsid w:val="00D81A09"/>
    <w:rsid w:val="00D930F5"/>
    <w:rsid w:val="00F00206"/>
    <w:rsid w:val="00F56027"/>
    <w:rsid w:val="00F62773"/>
    <w:rsid w:val="00F8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8F03B2"/>
  <w15:docId w15:val="{3073BDA7-9A8A-4D5E-A3BC-6A04A742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694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008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085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08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085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00856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rsid w:val="0000085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0008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085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30F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00856"/>
    <w:rPr>
      <w:b/>
      <w:bCs/>
    </w:rPr>
  </w:style>
  <w:style w:type="character" w:customStyle="1" w:styleId="english-link">
    <w:name w:val="english-link"/>
    <w:basedOn w:val="Fuentedeprrafopredeter"/>
    <w:rsid w:val="00000856"/>
  </w:style>
  <w:style w:type="paragraph" w:styleId="Sinespaciado">
    <w:name w:val="No Spacing"/>
    <w:uiPriority w:val="1"/>
    <w:qFormat/>
    <w:rsid w:val="007B095B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D3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33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s%20Cerna\Desktop\MODELO%20DE%20HOJAS%20MEMBRETADAS\03-03-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03-03-2021</Template>
  <TotalTime>10</TotalTime>
  <Pages>1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Cerna</dc:creator>
  <cp:lastModifiedBy>ZOILA URREA</cp:lastModifiedBy>
  <cp:revision>8</cp:revision>
  <cp:lastPrinted>2021-10-05T13:05:00Z</cp:lastPrinted>
  <dcterms:created xsi:type="dcterms:W3CDTF">2021-08-05T22:03:00Z</dcterms:created>
  <dcterms:modified xsi:type="dcterms:W3CDTF">2021-10-05T13:05:00Z</dcterms:modified>
</cp:coreProperties>
</file>