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1C06EC30" w:rsidR="009D30E9" w:rsidRPr="009D30E9" w:rsidRDefault="009D30E9" w:rsidP="0028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2830D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OCTUBRE DE 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1BA4F1CB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ARTICULO 10 NUMERAL </w:t>
            </w:r>
            <w:r w:rsidR="00D7071A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14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0"/>
        <w:gridCol w:w="3508"/>
      </w:tblGrid>
      <w:tr w:rsidR="00365D51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6D51CC" w:rsidRPr="009D30E9" w14:paraId="20C67984" w14:textId="77777777" w:rsidTr="009D30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4F11F1BF" w:rsidR="0097030E" w:rsidRPr="00007B0E" w:rsidRDefault="0097030E" w:rsidP="0097030E">
            <w:pPr>
              <w:spacing w:after="0" w:line="240" w:lineRule="auto"/>
              <w:rPr>
                <w:rFonts w:ascii="Mortserrat" w:hAnsi="Mortserrat" w:cs="Calibri"/>
                <w:color w:val="000000"/>
                <w:sz w:val="24"/>
                <w:szCs w:val="24"/>
              </w:rPr>
            </w:pPr>
            <w:r w:rsidRPr="00007B0E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Información sobre </w:t>
            </w:r>
            <w:r w:rsidR="00D7071A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los contratos de mantenimiento de equipo, vehículos, inmuebles, plantas e instalaciones de todos los sujetos obligados, incluyendo monto y plazo del contrato </w:t>
            </w:r>
            <w:bookmarkStart w:id="0" w:name="_GoBack"/>
            <w:bookmarkEnd w:id="0"/>
            <w:r w:rsidR="00D7071A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e información del proveedor. 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96ECA" w14:textId="3E15D15F" w:rsid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El Departamento Administrativo no tiene información q</w:t>
            </w:r>
            <w:r w:rsidR="00365D51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ue presentar durante el mes de </w:t>
            </w:r>
            <w:r w:rsidR="002830D9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octubre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  <w:p w14:paraId="75322BC7" w14:textId="31E2D8F1" w:rsidR="006D51CC" w:rsidRP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4D663D8F" w14:textId="77777777" w:rsidR="00605BC9" w:rsidRPr="009D30E9" w:rsidRDefault="00605BC9" w:rsidP="009D30E9"/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E963F" w14:textId="77777777" w:rsidR="00D81335" w:rsidRDefault="00D81335" w:rsidP="005B1EDE">
      <w:r>
        <w:separator/>
      </w:r>
    </w:p>
  </w:endnote>
  <w:endnote w:type="continuationSeparator" w:id="0">
    <w:p w14:paraId="7B39EA5E" w14:textId="77777777" w:rsidR="00D81335" w:rsidRDefault="00D8133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r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6EF5F" w14:textId="77777777" w:rsidR="00D81335" w:rsidRDefault="00D81335" w:rsidP="005B1EDE">
      <w:r>
        <w:separator/>
      </w:r>
    </w:p>
  </w:footnote>
  <w:footnote w:type="continuationSeparator" w:id="0">
    <w:p w14:paraId="3237349B" w14:textId="77777777" w:rsidR="00D81335" w:rsidRDefault="00D8133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07B0E"/>
    <w:rsid w:val="0005228B"/>
    <w:rsid w:val="00070A1F"/>
    <w:rsid w:val="00130D3D"/>
    <w:rsid w:val="00131D13"/>
    <w:rsid w:val="001C2B51"/>
    <w:rsid w:val="00231FB8"/>
    <w:rsid w:val="002378E8"/>
    <w:rsid w:val="002830D9"/>
    <w:rsid w:val="00286621"/>
    <w:rsid w:val="002B16AC"/>
    <w:rsid w:val="002C2819"/>
    <w:rsid w:val="00324A20"/>
    <w:rsid w:val="003272BA"/>
    <w:rsid w:val="00327B51"/>
    <w:rsid w:val="00365D51"/>
    <w:rsid w:val="004039DE"/>
    <w:rsid w:val="00451B6E"/>
    <w:rsid w:val="004B5E32"/>
    <w:rsid w:val="004C5A6F"/>
    <w:rsid w:val="00500E38"/>
    <w:rsid w:val="00521DF3"/>
    <w:rsid w:val="005232ED"/>
    <w:rsid w:val="00536F13"/>
    <w:rsid w:val="005B1EDE"/>
    <w:rsid w:val="00605BC9"/>
    <w:rsid w:val="00651BED"/>
    <w:rsid w:val="006A6623"/>
    <w:rsid w:val="006D51CC"/>
    <w:rsid w:val="00722912"/>
    <w:rsid w:val="007535F3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F3F8A"/>
    <w:rsid w:val="00900D0B"/>
    <w:rsid w:val="00907B9E"/>
    <w:rsid w:val="00913233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AE25AA"/>
    <w:rsid w:val="00B30154"/>
    <w:rsid w:val="00BA6F43"/>
    <w:rsid w:val="00BA7D9F"/>
    <w:rsid w:val="00BC77C3"/>
    <w:rsid w:val="00C16D2C"/>
    <w:rsid w:val="00C84247"/>
    <w:rsid w:val="00CA7650"/>
    <w:rsid w:val="00CB132E"/>
    <w:rsid w:val="00CD2C1E"/>
    <w:rsid w:val="00D26694"/>
    <w:rsid w:val="00D332F7"/>
    <w:rsid w:val="00D7071A"/>
    <w:rsid w:val="00D713A9"/>
    <w:rsid w:val="00D81335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12</TotalTime>
  <Pages>1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9</cp:revision>
  <cp:lastPrinted>2021-10-05T13:05:00Z</cp:lastPrinted>
  <dcterms:created xsi:type="dcterms:W3CDTF">2021-08-05T22:03:00Z</dcterms:created>
  <dcterms:modified xsi:type="dcterms:W3CDTF">2021-11-04T13:46:00Z</dcterms:modified>
</cp:coreProperties>
</file>